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 style="position:absolute;margin-left:0pt;margin-top:0pt;width:612pt;height:792pt;mso-position-horizontal-relative:page;mso-position-vertical-relative:page;z-index:-1816" type="#_x0000_t75" stroked="false">
            <v:imagedata r:id="rId5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612pt;height:792pt;mso-position-horizontal-relative:page;mso-position-vertical-relative:page;z-index:-1792" type="#_x0000_t75" stroked="false">
            <v:imagedata r:id="rId6" o:title="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50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0pt;width:612pt;height:792pt;mso-position-horizontal-relative:page;mso-position-vertical-relative:page;z-index:-1768" type="#_x0000_t75" stroked="false">
            <v:imagedata r:id="rId7" o:title=""/>
          </v:shape>
        </w:pict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2021-04-16T15:32:12Z</dcterms:created>
  <dcterms:modified xsi:type="dcterms:W3CDTF">2021-04-16T15:32:12Z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LastSaved">
    <vt:filetime>2021-04-16T00:00:00Z</vt:filetime>
  </property>
</Properties>
</file>